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0D4" w:rsidRDefault="00566FAC" w:rsidP="001C4825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CB5FF9C" wp14:editId="5D1BC3F5">
            <wp:extent cx="2484120" cy="2484120"/>
            <wp:effectExtent l="0" t="0" r="0" b="0"/>
            <wp:docPr id="14" name="Picture 14" descr="S:\Logos\New logo Jan 17 in 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Logos\New logo Jan 17 in circ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24" cy="248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825">
        <w:rPr>
          <w:noProof/>
          <w:lang w:eastAsia="en-GB"/>
        </w:rPr>
        <w:drawing>
          <wp:inline distT="0" distB="0" distL="0" distR="0" wp14:anchorId="41F360D2" wp14:editId="2142FF19">
            <wp:extent cx="8540154" cy="3779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65421" cy="379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825" w:rsidRDefault="001C4825" w:rsidP="001C4825">
      <w:pPr>
        <w:jc w:val="center"/>
        <w:rPr>
          <w:rFonts w:ascii="Comic Sans MS" w:hAnsi="Comic Sans MS"/>
        </w:rPr>
      </w:pPr>
    </w:p>
    <w:p w:rsidR="001C4825" w:rsidRDefault="001C4825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1C4825" w:rsidRDefault="001C4825" w:rsidP="001C4825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23DD3D4A" wp14:editId="79850929">
            <wp:extent cx="9435855" cy="6431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585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825" w:rsidRDefault="001C4825" w:rsidP="001C4825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04671AF3" wp14:editId="40D920C0">
            <wp:extent cx="9479280" cy="636483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66937" cy="63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825" w:rsidRDefault="001C4825" w:rsidP="001C4825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5B072B83" wp14:editId="21EA6FDB">
            <wp:extent cx="9464040" cy="6463552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51556" cy="645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825" w:rsidRDefault="00FE0F74" w:rsidP="001C4825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72F3B30C" wp14:editId="0A28B6F1">
            <wp:extent cx="9464040" cy="6422027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64040" cy="64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74" w:rsidRDefault="00FE0F74" w:rsidP="00FE0F74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233927D3" wp14:editId="62B9975A">
            <wp:extent cx="9525000" cy="6454441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35319" cy="646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74" w:rsidRDefault="00FE0F74" w:rsidP="00FE0F74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643681CF" wp14:editId="29B30B33">
            <wp:extent cx="9527356" cy="64312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8898" cy="642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74" w:rsidRDefault="00FE0F74" w:rsidP="00FE0F74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0E9FF92B" wp14:editId="2A269AD9">
            <wp:extent cx="9479280" cy="6336085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98726" cy="634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74" w:rsidRDefault="00FE0F74" w:rsidP="00FE0F74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7BC095CB" wp14:editId="263F9737">
            <wp:extent cx="9525000" cy="6468374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44551" cy="648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74" w:rsidRDefault="00273F40" w:rsidP="00FE0F74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46E71123" wp14:editId="12216B8E">
            <wp:extent cx="9464040" cy="6376302"/>
            <wp:effectExtent l="0" t="0" r="381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70726" cy="638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40" w:rsidRDefault="00273F40" w:rsidP="00FE0F74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4CCC58C0" wp14:editId="79452204">
            <wp:extent cx="9434068" cy="63855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52639" cy="63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40" w:rsidRDefault="00170059" w:rsidP="00FE0F74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519CA427" wp14:editId="01523DC5">
            <wp:extent cx="9525000" cy="6489144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37666" cy="649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59" w:rsidRPr="001C4825" w:rsidRDefault="00170059" w:rsidP="00FE0F74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01D26C96" wp14:editId="0A3B708D">
            <wp:extent cx="9585960" cy="646641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6504" cy="648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059" w:rsidRPr="001C4825" w:rsidSect="001C4825">
      <w:headerReference w:type="default" r:id="rId21"/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155" w:rsidRDefault="00043155" w:rsidP="001C4825">
      <w:pPr>
        <w:spacing w:after="0" w:line="240" w:lineRule="auto"/>
      </w:pPr>
      <w:r>
        <w:separator/>
      </w:r>
    </w:p>
  </w:endnote>
  <w:endnote w:type="continuationSeparator" w:id="0">
    <w:p w:rsidR="00043155" w:rsidRDefault="00043155" w:rsidP="001C4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155" w:rsidRDefault="00043155" w:rsidP="001C4825">
      <w:pPr>
        <w:spacing w:after="0" w:line="240" w:lineRule="auto"/>
      </w:pPr>
      <w:r>
        <w:separator/>
      </w:r>
    </w:p>
  </w:footnote>
  <w:footnote w:type="continuationSeparator" w:id="0">
    <w:p w:rsidR="00043155" w:rsidRDefault="00043155" w:rsidP="001C4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825" w:rsidRPr="001C4825" w:rsidRDefault="001C4825" w:rsidP="001C4825">
    <w:pPr>
      <w:pStyle w:val="Header"/>
      <w:jc w:val="center"/>
      <w:rPr>
        <w:rFonts w:ascii="Comic Sans MS" w:hAnsi="Comic Sans MS"/>
      </w:rPr>
    </w:pPr>
    <w:r w:rsidRPr="001C4825">
      <w:rPr>
        <w:rFonts w:ascii="Comic Sans MS" w:hAnsi="Comic Sans MS"/>
      </w:rPr>
      <w:t>Thomas Russell Infants’ School</w:t>
    </w:r>
  </w:p>
  <w:p w:rsidR="001C4825" w:rsidRDefault="001C48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825"/>
    <w:rsid w:val="00043155"/>
    <w:rsid w:val="00170059"/>
    <w:rsid w:val="001C4825"/>
    <w:rsid w:val="00273F40"/>
    <w:rsid w:val="00566FAC"/>
    <w:rsid w:val="00680528"/>
    <w:rsid w:val="00A700D4"/>
    <w:rsid w:val="00EE01BB"/>
    <w:rsid w:val="00FE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4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825"/>
  </w:style>
  <w:style w:type="paragraph" w:styleId="Footer">
    <w:name w:val="footer"/>
    <w:basedOn w:val="Normal"/>
    <w:link w:val="FooterChar"/>
    <w:uiPriority w:val="99"/>
    <w:unhideWhenUsed/>
    <w:rsid w:val="001C4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825"/>
  </w:style>
  <w:style w:type="paragraph" w:styleId="BalloonText">
    <w:name w:val="Balloon Text"/>
    <w:basedOn w:val="Normal"/>
    <w:link w:val="BalloonTextChar"/>
    <w:uiPriority w:val="99"/>
    <w:semiHidden/>
    <w:unhideWhenUsed/>
    <w:rsid w:val="001C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4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825"/>
  </w:style>
  <w:style w:type="paragraph" w:styleId="Footer">
    <w:name w:val="footer"/>
    <w:basedOn w:val="Normal"/>
    <w:link w:val="FooterChar"/>
    <w:uiPriority w:val="99"/>
    <w:unhideWhenUsed/>
    <w:rsid w:val="001C4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825"/>
  </w:style>
  <w:style w:type="paragraph" w:styleId="BalloonText">
    <w:name w:val="Balloon Text"/>
    <w:basedOn w:val="Normal"/>
    <w:link w:val="BalloonTextChar"/>
    <w:uiPriority w:val="99"/>
    <w:semiHidden/>
    <w:unhideWhenUsed/>
    <w:rsid w:val="001C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30FE7C8A</Template>
  <TotalTime>1</TotalTime>
  <Pages>14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Thomas Russell Infants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R Walker</dc:creator>
  <cp:lastModifiedBy>Suzy Burton</cp:lastModifiedBy>
  <cp:revision>2</cp:revision>
  <dcterms:created xsi:type="dcterms:W3CDTF">2020-09-03T10:44:00Z</dcterms:created>
  <dcterms:modified xsi:type="dcterms:W3CDTF">2020-09-03T10:44:00Z</dcterms:modified>
</cp:coreProperties>
</file>