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15304" w:type="dxa"/>
        <w:tblLook w:val="04A0" w:firstRow="1" w:lastRow="0" w:firstColumn="1" w:lastColumn="0" w:noHBand="0" w:noVBand="1"/>
      </w:tblPr>
      <w:tblGrid>
        <w:gridCol w:w="3802"/>
        <w:gridCol w:w="3675"/>
        <w:gridCol w:w="3889"/>
        <w:gridCol w:w="3938"/>
      </w:tblGrid>
      <w:tr w:rsidR="00207861" w:rsidRPr="0030230A" w:rsidTr="000F3FB5">
        <w:tc>
          <w:tcPr>
            <w:tcW w:w="15304" w:type="dxa"/>
            <w:gridSpan w:val="4"/>
            <w:shd w:val="clear" w:color="auto" w:fill="FBE4D5" w:themeFill="accent2" w:themeFillTint="33"/>
          </w:tcPr>
          <w:p w:rsidR="00207861" w:rsidRPr="00207861" w:rsidRDefault="00950122" w:rsidP="00207861">
            <w:pPr>
              <w:jc w:val="center"/>
              <w:rPr>
                <w:b/>
                <w:color w:val="0070C0"/>
                <w:sz w:val="32"/>
                <w:szCs w:val="32"/>
              </w:rPr>
            </w:pPr>
            <w:bookmarkStart w:id="0" w:name="_GoBack"/>
            <w:bookmarkEnd w:id="0"/>
            <w:r>
              <w:rPr>
                <w:b/>
                <w:color w:val="0070C0"/>
                <w:sz w:val="32"/>
                <w:szCs w:val="32"/>
              </w:rPr>
              <w:t xml:space="preserve">EYFS </w:t>
            </w:r>
            <w:r w:rsidR="00207861" w:rsidRPr="00207861">
              <w:rPr>
                <w:b/>
                <w:color w:val="0070C0"/>
                <w:sz w:val="32"/>
                <w:szCs w:val="32"/>
              </w:rPr>
              <w:t>Addition</w:t>
            </w:r>
          </w:p>
          <w:p w:rsidR="00207861" w:rsidRDefault="00207861" w:rsidP="000F3FB5">
            <w:pPr>
              <w:spacing w:after="200"/>
            </w:pPr>
            <w:r>
              <w:t xml:space="preserve">Early learning goals: </w:t>
            </w:r>
          </w:p>
          <w:p w:rsidR="00207861" w:rsidRDefault="00207861" w:rsidP="00207861">
            <w:pPr>
              <w:pStyle w:val="ListParagraph"/>
              <w:numPr>
                <w:ilvl w:val="0"/>
                <w:numId w:val="3"/>
              </w:numPr>
              <w:spacing w:after="200"/>
            </w:pPr>
            <w:r>
              <w:t xml:space="preserve">Count reliably with numbers from 1 to 20, place them in order. </w:t>
            </w:r>
          </w:p>
          <w:p w:rsidR="00207861" w:rsidRDefault="00207861" w:rsidP="00207861">
            <w:pPr>
              <w:pStyle w:val="ListParagraph"/>
              <w:numPr>
                <w:ilvl w:val="0"/>
                <w:numId w:val="3"/>
              </w:numPr>
              <w:spacing w:after="200"/>
            </w:pPr>
            <w:r>
              <w:t xml:space="preserve">Say which number is one more than a given number. </w:t>
            </w:r>
          </w:p>
          <w:p w:rsidR="00207861" w:rsidRPr="00625ADD" w:rsidRDefault="00207861" w:rsidP="00207861">
            <w:pPr>
              <w:pStyle w:val="ListParagraph"/>
              <w:numPr>
                <w:ilvl w:val="0"/>
                <w:numId w:val="3"/>
              </w:numPr>
              <w:spacing w:after="200"/>
            </w:pPr>
            <w:r>
              <w:t>Using quantities and objects, they add two single-digit numbers and count on to find the answer.</w:t>
            </w:r>
          </w:p>
        </w:tc>
      </w:tr>
      <w:tr w:rsidR="00207861" w:rsidRPr="0030230A" w:rsidTr="00E97349">
        <w:tc>
          <w:tcPr>
            <w:tcW w:w="3802" w:type="dxa"/>
            <w:shd w:val="clear" w:color="auto" w:fill="auto"/>
          </w:tcPr>
          <w:p w:rsidR="00207861" w:rsidRPr="00950122" w:rsidRDefault="00207861" w:rsidP="00950122">
            <w:pPr>
              <w:spacing w:after="200"/>
              <w:rPr>
                <w:rFonts w:ascii="NTPreCursivefk" w:hAnsi="NTPreCursivefk"/>
                <w:b/>
                <w:color w:val="FF0000"/>
                <w:sz w:val="32"/>
                <w:szCs w:val="32"/>
              </w:rPr>
            </w:pPr>
            <w:r w:rsidRPr="00950122">
              <w:rPr>
                <w:b/>
                <w:color w:val="FF0000"/>
              </w:rPr>
              <w:t>Recognise numbers up to 20 and understand the meaning of each number by recognising and knowing their clusters</w:t>
            </w:r>
          </w:p>
        </w:tc>
        <w:tc>
          <w:tcPr>
            <w:tcW w:w="3675" w:type="dxa"/>
            <w:shd w:val="clear" w:color="auto" w:fill="auto"/>
          </w:tcPr>
          <w:p w:rsidR="00207861" w:rsidRPr="00950122" w:rsidRDefault="00207861" w:rsidP="00950122">
            <w:pPr>
              <w:spacing w:after="200"/>
              <w:rPr>
                <w:rFonts w:ascii="NTPreCursivefk" w:hAnsi="NTPreCursivefk"/>
                <w:b/>
                <w:color w:val="FF0000"/>
                <w:sz w:val="32"/>
                <w:szCs w:val="32"/>
              </w:rPr>
            </w:pPr>
            <w:r w:rsidRPr="00950122">
              <w:rPr>
                <w:b/>
                <w:color w:val="FF0000"/>
              </w:rPr>
              <w:t>Count on in ones and say which number is one more than a given number using a number line or number track to 20.</w:t>
            </w:r>
          </w:p>
        </w:tc>
        <w:tc>
          <w:tcPr>
            <w:tcW w:w="3889" w:type="dxa"/>
            <w:shd w:val="clear" w:color="auto" w:fill="auto"/>
          </w:tcPr>
          <w:p w:rsidR="00207861" w:rsidRPr="00950122" w:rsidRDefault="00207861" w:rsidP="00950122">
            <w:pPr>
              <w:spacing w:after="200"/>
              <w:rPr>
                <w:rFonts w:ascii="NTPreCursivefk" w:hAnsi="NTPreCursivefk"/>
                <w:b/>
                <w:color w:val="FF0000"/>
                <w:sz w:val="32"/>
                <w:szCs w:val="32"/>
              </w:rPr>
            </w:pPr>
            <w:r w:rsidRPr="00950122">
              <w:rPr>
                <w:b/>
                <w:color w:val="FF0000"/>
              </w:rPr>
              <w:t>Begin to relate addition to combining two groups of objects using practical resources, role play, stories and songs.</w:t>
            </w:r>
          </w:p>
        </w:tc>
        <w:tc>
          <w:tcPr>
            <w:tcW w:w="3938" w:type="dxa"/>
            <w:shd w:val="clear" w:color="auto" w:fill="auto"/>
          </w:tcPr>
          <w:p w:rsidR="00207861" w:rsidRPr="00950122" w:rsidRDefault="00207861" w:rsidP="00950122">
            <w:pPr>
              <w:spacing w:after="200"/>
              <w:rPr>
                <w:rFonts w:ascii="NTPreCursivefk" w:hAnsi="NTPreCursivefk"/>
                <w:b/>
                <w:color w:val="FF0000"/>
                <w:sz w:val="32"/>
                <w:szCs w:val="32"/>
              </w:rPr>
            </w:pPr>
            <w:r w:rsidRPr="00950122">
              <w:rPr>
                <w:b/>
                <w:color w:val="FF0000"/>
              </w:rPr>
              <w:t>Know that counting on is a strategy for addition. Use numbered number lines to 20.</w:t>
            </w:r>
          </w:p>
        </w:tc>
      </w:tr>
      <w:tr w:rsidR="00207861" w:rsidRPr="0069553B" w:rsidTr="00E97349">
        <w:trPr>
          <w:trHeight w:val="6280"/>
        </w:trPr>
        <w:tc>
          <w:tcPr>
            <w:tcW w:w="3802" w:type="dxa"/>
            <w:shd w:val="clear" w:color="auto" w:fill="auto"/>
          </w:tcPr>
          <w:p w:rsidR="00207861" w:rsidRDefault="00207861" w:rsidP="000F3FB5">
            <w:pPr>
              <w:spacing w:after="200"/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96480" behindDoc="0" locked="0" layoutInCell="1" allowOverlap="1" wp14:anchorId="638C6271" wp14:editId="1BA9673D">
                  <wp:simplePos x="0" y="0"/>
                  <wp:positionH relativeFrom="column">
                    <wp:posOffset>325755</wp:posOffset>
                  </wp:positionH>
                  <wp:positionV relativeFrom="paragraph">
                    <wp:posOffset>235585</wp:posOffset>
                  </wp:positionV>
                  <wp:extent cx="1460500" cy="1239520"/>
                  <wp:effectExtent l="0" t="0" r="6350" b="0"/>
                  <wp:wrapSquare wrapText="bothSides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14" t="33290" r="69588" b="41812"/>
                          <a:stretch/>
                        </pic:blipFill>
                        <pic:spPr bwMode="auto">
                          <a:xfrm>
                            <a:off x="0" y="0"/>
                            <a:ext cx="1460500" cy="1239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CD568B" w:rsidRDefault="00CD568B" w:rsidP="000F3FB5"/>
          <w:p w:rsidR="00CD568B" w:rsidRDefault="00CD568B" w:rsidP="000F3FB5"/>
          <w:p w:rsidR="00CD568B" w:rsidRDefault="00CD568B" w:rsidP="000F3FB5"/>
          <w:p w:rsidR="00CD568B" w:rsidRDefault="00CD568B" w:rsidP="000F3FB5"/>
          <w:p w:rsidR="00CD568B" w:rsidRDefault="00CD568B" w:rsidP="000F3FB5"/>
          <w:p w:rsidR="00CD568B" w:rsidRDefault="00CD568B" w:rsidP="000F3FB5"/>
          <w:p w:rsidR="00CD568B" w:rsidRDefault="00CD568B" w:rsidP="000F3FB5"/>
          <w:p w:rsidR="00CD568B" w:rsidRDefault="00CD568B" w:rsidP="000F3FB5"/>
          <w:p w:rsidR="00207861" w:rsidRPr="0069553B" w:rsidRDefault="00207861" w:rsidP="000F3FB5">
            <w:r w:rsidRPr="0069553B">
              <w:t>Numicon shapes are introduced straight away and be used to:</w:t>
            </w:r>
          </w:p>
          <w:p w:rsidR="00207861" w:rsidRPr="0069553B" w:rsidRDefault="00207861" w:rsidP="000F3FB5">
            <w:r w:rsidRPr="0069553B">
              <w:t xml:space="preserve"> • identify 1 more/less </w:t>
            </w:r>
          </w:p>
          <w:p w:rsidR="00207861" w:rsidRPr="0069553B" w:rsidRDefault="00207861" w:rsidP="000F3FB5">
            <w:r w:rsidRPr="0069553B">
              <w:t xml:space="preserve">• combine pieces to add </w:t>
            </w:r>
          </w:p>
          <w:p w:rsidR="00207861" w:rsidRPr="0069553B" w:rsidRDefault="00207861" w:rsidP="000F3FB5">
            <w:r w:rsidRPr="0069553B">
              <w:t xml:space="preserve">• find number bonds </w:t>
            </w:r>
          </w:p>
          <w:p w:rsidR="00207861" w:rsidRPr="0069553B" w:rsidRDefault="00207861" w:rsidP="000F3FB5">
            <w:r w:rsidRPr="0069553B">
              <w:t xml:space="preserve">• add without counting </w:t>
            </w:r>
          </w:p>
          <w:p w:rsidR="00207861" w:rsidRPr="0069553B" w:rsidRDefault="00207861" w:rsidP="000F3FB5"/>
          <w:p w:rsidR="00207861" w:rsidRDefault="00207861" w:rsidP="000F3FB5">
            <w:pPr>
              <w:spacing w:after="200"/>
              <w:jc w:val="center"/>
            </w:pPr>
            <w:r w:rsidRPr="0069553B">
              <w:object w:dxaOrig="7695" w:dyaOrig="14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6.75pt;height:35.25pt" o:ole="">
                  <v:imagedata r:id="rId10" o:title=""/>
                </v:shape>
                <o:OLEObject Type="Embed" ProgID="PBrush" ShapeID="_x0000_i1025" DrawAspect="Content" ObjectID="_1660638650" r:id="rId11"/>
              </w:object>
            </w:r>
          </w:p>
          <w:p w:rsidR="00207861" w:rsidRDefault="00207861" w:rsidP="000F3FB5">
            <w:pPr>
              <w:spacing w:after="200"/>
              <w:jc w:val="center"/>
            </w:pPr>
          </w:p>
          <w:p w:rsidR="00207861" w:rsidRDefault="00207861" w:rsidP="000F3FB5">
            <w:pPr>
              <w:spacing w:after="200"/>
            </w:pPr>
          </w:p>
        </w:tc>
        <w:tc>
          <w:tcPr>
            <w:tcW w:w="3675" w:type="dxa"/>
            <w:shd w:val="clear" w:color="auto" w:fill="auto"/>
          </w:tcPr>
          <w:p w:rsidR="00207861" w:rsidRDefault="00207861" w:rsidP="000F3FB5">
            <w:pPr>
              <w:spacing w:after="200"/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97504" behindDoc="0" locked="0" layoutInCell="1" allowOverlap="1" wp14:anchorId="4CEA4F00" wp14:editId="53E5838C">
                  <wp:simplePos x="0" y="0"/>
                  <wp:positionH relativeFrom="column">
                    <wp:posOffset>330084</wp:posOffset>
                  </wp:positionH>
                  <wp:positionV relativeFrom="paragraph">
                    <wp:posOffset>207818</wp:posOffset>
                  </wp:positionV>
                  <wp:extent cx="1502410" cy="1246909"/>
                  <wp:effectExtent l="0" t="0" r="2540" b="0"/>
                  <wp:wrapSquare wrapText="bothSides"/>
                  <wp:docPr id="518" name="Pictur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73" t="33984" r="41361" b="40982"/>
                          <a:stretch/>
                        </pic:blipFill>
                        <pic:spPr bwMode="auto">
                          <a:xfrm>
                            <a:off x="0" y="0"/>
                            <a:ext cx="1502410" cy="1246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207861" w:rsidRPr="00C67E71" w:rsidRDefault="00207861" w:rsidP="000F3FB5"/>
          <w:p w:rsidR="00207861" w:rsidRPr="00C67E71" w:rsidRDefault="00207861" w:rsidP="000F3FB5"/>
          <w:p w:rsidR="00207861" w:rsidRPr="00C67E71" w:rsidRDefault="00207861" w:rsidP="000F3FB5"/>
          <w:p w:rsidR="00207861" w:rsidRPr="00C67E71" w:rsidRDefault="00207861" w:rsidP="000F3FB5"/>
          <w:p w:rsidR="00207861" w:rsidRPr="00C67E71" w:rsidRDefault="00207861" w:rsidP="000F3FB5"/>
          <w:p w:rsidR="00207861" w:rsidRPr="00C67E71" w:rsidRDefault="00207861" w:rsidP="000F3FB5"/>
          <w:p w:rsidR="00207861" w:rsidRPr="00C67E71" w:rsidRDefault="00207861" w:rsidP="000F3FB5"/>
          <w:p w:rsidR="00207861" w:rsidRPr="00C67E71" w:rsidRDefault="00207861" w:rsidP="000F3FB5">
            <w:r>
              <w:rPr>
                <w:noProof/>
                <w:lang w:eastAsia="en-GB"/>
              </w:rPr>
              <w:drawing>
                <wp:anchor distT="0" distB="0" distL="114300" distR="114300" simplePos="0" relativeHeight="251800576" behindDoc="0" locked="0" layoutInCell="1" allowOverlap="1" wp14:anchorId="26F475D1" wp14:editId="0B58923E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198755</wp:posOffset>
                  </wp:positionV>
                  <wp:extent cx="2077720" cy="941705"/>
                  <wp:effectExtent l="0" t="0" r="0" b="0"/>
                  <wp:wrapSquare wrapText="bothSides"/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3" t="75843" r="68685" b="14327"/>
                          <a:stretch/>
                        </pic:blipFill>
                        <pic:spPr bwMode="auto">
                          <a:xfrm>
                            <a:off x="0" y="0"/>
                            <a:ext cx="2077720" cy="941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07861" w:rsidRPr="00C67E71" w:rsidRDefault="00207861" w:rsidP="000F3FB5"/>
          <w:p w:rsidR="00207861" w:rsidRPr="00C67E71" w:rsidRDefault="00207861" w:rsidP="000F3FB5"/>
          <w:p w:rsidR="00207861" w:rsidRPr="00C67E71" w:rsidRDefault="00207861" w:rsidP="000F3FB5"/>
          <w:p w:rsidR="00207861" w:rsidRPr="00C67E71" w:rsidRDefault="00207861" w:rsidP="000F3FB5">
            <w:pPr>
              <w:tabs>
                <w:tab w:val="left" w:pos="1058"/>
              </w:tabs>
            </w:pPr>
            <w:r>
              <w:tab/>
            </w:r>
          </w:p>
        </w:tc>
        <w:tc>
          <w:tcPr>
            <w:tcW w:w="3889" w:type="dxa"/>
            <w:shd w:val="clear" w:color="auto" w:fill="auto"/>
          </w:tcPr>
          <w:p w:rsidR="00CD568B" w:rsidRDefault="00CD568B" w:rsidP="00F816D0">
            <w:pPr>
              <w:spacing w:after="200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98528" behindDoc="0" locked="0" layoutInCell="1" allowOverlap="1" wp14:anchorId="5FEF1AA8" wp14:editId="72DE7978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182880</wp:posOffset>
                  </wp:positionV>
                  <wp:extent cx="1690370" cy="871855"/>
                  <wp:effectExtent l="0" t="0" r="5080" b="4445"/>
                  <wp:wrapSquare wrapText="bothSides"/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311" t="34194" r="12587" b="36743"/>
                          <a:stretch/>
                        </pic:blipFill>
                        <pic:spPr bwMode="auto">
                          <a:xfrm>
                            <a:off x="0" y="0"/>
                            <a:ext cx="1690370" cy="871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D568B" w:rsidRDefault="00CD568B" w:rsidP="00F816D0">
            <w:pPr>
              <w:spacing w:after="200"/>
            </w:pPr>
          </w:p>
          <w:p w:rsidR="00CD568B" w:rsidRDefault="00CD568B" w:rsidP="00F816D0">
            <w:pPr>
              <w:spacing w:after="200"/>
            </w:pPr>
          </w:p>
          <w:p w:rsidR="00CD568B" w:rsidRDefault="00CD568B" w:rsidP="00F816D0">
            <w:pPr>
              <w:spacing w:after="200"/>
            </w:pPr>
          </w:p>
          <w:p w:rsidR="00207861" w:rsidRPr="0069553B" w:rsidRDefault="00207861" w:rsidP="00F816D0">
            <w:pPr>
              <w:spacing w:after="200"/>
            </w:pPr>
            <w:r w:rsidRPr="0069553B">
              <w:t>Children can begin to combine groups of objects using concrete apparatus:</w:t>
            </w:r>
          </w:p>
          <w:p w:rsidR="00207861" w:rsidRPr="0069553B" w:rsidRDefault="00207861" w:rsidP="000F3FB5">
            <w:r w:rsidRPr="0069553B">
              <w:object w:dxaOrig="7245" w:dyaOrig="1425">
                <v:shape id="_x0000_i1026" type="#_x0000_t75" style="width:150pt;height:30pt" o:ole="">
                  <v:imagedata r:id="rId15" o:title=""/>
                </v:shape>
                <o:OLEObject Type="Embed" ProgID="PBrush" ShapeID="_x0000_i1026" DrawAspect="Content" ObjectID="_1660638651" r:id="rId16"/>
              </w:object>
            </w:r>
          </w:p>
          <w:p w:rsidR="00207861" w:rsidRPr="0069553B" w:rsidRDefault="00207861" w:rsidP="000F3FB5">
            <w:r w:rsidRPr="0069553B">
              <w:t>Construct number sentences verbally or using cards to go with practical activities.</w:t>
            </w:r>
          </w:p>
          <w:p w:rsidR="00207861" w:rsidRPr="0069553B" w:rsidRDefault="00207861" w:rsidP="000F3FB5">
            <w:r w:rsidRPr="0069553B">
              <w:t>Children are encouraged to read number sentences aloud in different ways:</w:t>
            </w:r>
          </w:p>
          <w:p w:rsidR="00207861" w:rsidRPr="0069553B" w:rsidRDefault="00207861" w:rsidP="00207861">
            <w:pPr>
              <w:pStyle w:val="ListParagraph"/>
              <w:numPr>
                <w:ilvl w:val="0"/>
                <w:numId w:val="1"/>
              </w:numPr>
            </w:pPr>
            <w:r w:rsidRPr="0069553B">
              <w:t xml:space="preserve">“Three add  two equals 5”  </w:t>
            </w:r>
          </w:p>
          <w:p w:rsidR="00207861" w:rsidRPr="0069553B" w:rsidRDefault="00207861" w:rsidP="00207861">
            <w:pPr>
              <w:pStyle w:val="ListParagraph"/>
              <w:numPr>
                <w:ilvl w:val="0"/>
                <w:numId w:val="1"/>
              </w:numPr>
            </w:pPr>
            <w:r w:rsidRPr="0069553B">
              <w:t xml:space="preserve">“5 is equal to three and two” </w:t>
            </w:r>
          </w:p>
          <w:p w:rsidR="00207861" w:rsidRPr="0069553B" w:rsidRDefault="00207861" w:rsidP="000F3FB5">
            <w:pPr>
              <w:pStyle w:val="ListParagraph"/>
              <w:numPr>
                <w:ilvl w:val="0"/>
                <w:numId w:val="1"/>
              </w:numPr>
            </w:pPr>
            <w:r w:rsidRPr="0069553B">
              <w:t>“5 is the same as three and two”</w:t>
            </w:r>
          </w:p>
          <w:p w:rsidR="00207861" w:rsidRPr="0069553B" w:rsidRDefault="00207861" w:rsidP="000F3FB5">
            <w:r w:rsidRPr="0069553B">
              <w:t xml:space="preserve">Children make a record in pictures, words or symbols of addition activities. </w:t>
            </w:r>
          </w:p>
        </w:tc>
        <w:tc>
          <w:tcPr>
            <w:tcW w:w="3938" w:type="dxa"/>
            <w:shd w:val="clear" w:color="auto" w:fill="auto"/>
          </w:tcPr>
          <w:p w:rsidR="00207861" w:rsidRPr="0069553B" w:rsidRDefault="00207861" w:rsidP="000F3FB5"/>
          <w:p w:rsidR="00207861" w:rsidRPr="0069553B" w:rsidRDefault="00207861" w:rsidP="000F3FB5">
            <w:r>
              <w:rPr>
                <w:noProof/>
                <w:lang w:eastAsia="en-GB"/>
              </w:rPr>
              <w:drawing>
                <wp:anchor distT="0" distB="0" distL="114300" distR="114300" simplePos="0" relativeHeight="251799552" behindDoc="0" locked="0" layoutInCell="1" allowOverlap="1" wp14:anchorId="5BE6D3A6" wp14:editId="4152663D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143510</wp:posOffset>
                  </wp:positionV>
                  <wp:extent cx="2212513" cy="748030"/>
                  <wp:effectExtent l="0" t="0" r="0" b="0"/>
                  <wp:wrapSquare wrapText="bothSides"/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61" t="64987" r="35170" b="19878"/>
                          <a:stretch/>
                        </pic:blipFill>
                        <pic:spPr bwMode="auto">
                          <a:xfrm>
                            <a:off x="0" y="0"/>
                            <a:ext cx="2212686" cy="748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07861" w:rsidRPr="0069553B" w:rsidRDefault="00207861" w:rsidP="000F3FB5"/>
          <w:p w:rsidR="00207861" w:rsidRDefault="00207861" w:rsidP="000F3FB5"/>
        </w:tc>
      </w:tr>
    </w:tbl>
    <w:p w:rsidR="00394DED" w:rsidRDefault="00394DED">
      <w:r>
        <w:br w:type="page"/>
      </w:r>
    </w:p>
    <w:tbl>
      <w:tblPr>
        <w:tblStyle w:val="TableGrid"/>
        <w:tblW w:w="15304" w:type="dxa"/>
        <w:tblLook w:val="04A0" w:firstRow="1" w:lastRow="0" w:firstColumn="1" w:lastColumn="0" w:noHBand="0" w:noVBand="1"/>
      </w:tblPr>
      <w:tblGrid>
        <w:gridCol w:w="3587"/>
        <w:gridCol w:w="3677"/>
        <w:gridCol w:w="4152"/>
        <w:gridCol w:w="3888"/>
      </w:tblGrid>
      <w:tr w:rsidR="00207861" w:rsidRPr="0069553B" w:rsidTr="000F3FB5">
        <w:tc>
          <w:tcPr>
            <w:tcW w:w="15304" w:type="dxa"/>
            <w:gridSpan w:val="4"/>
            <w:shd w:val="clear" w:color="auto" w:fill="FBE4D5" w:themeFill="accent2" w:themeFillTint="33"/>
          </w:tcPr>
          <w:p w:rsidR="00207861" w:rsidRPr="00207861" w:rsidRDefault="00E97349" w:rsidP="000F3FB5">
            <w:pPr>
              <w:spacing w:after="200"/>
              <w:jc w:val="center"/>
              <w:rPr>
                <w:b/>
                <w:color w:val="0070C0"/>
                <w:sz w:val="32"/>
                <w:szCs w:val="32"/>
              </w:rPr>
            </w:pPr>
            <w:r>
              <w:lastRenderedPageBreak/>
              <w:br w:type="page"/>
            </w:r>
            <w:r w:rsidR="00950122">
              <w:rPr>
                <w:b/>
                <w:color w:val="0070C0"/>
                <w:sz w:val="32"/>
                <w:szCs w:val="32"/>
              </w:rPr>
              <w:t xml:space="preserve">EYFS </w:t>
            </w:r>
            <w:r w:rsidR="00207861" w:rsidRPr="00207861">
              <w:rPr>
                <w:b/>
                <w:color w:val="0070C0"/>
                <w:sz w:val="32"/>
                <w:szCs w:val="32"/>
              </w:rPr>
              <w:t>Subtraction</w:t>
            </w:r>
          </w:p>
          <w:p w:rsidR="00207861" w:rsidRDefault="00207861" w:rsidP="000F3FB5">
            <w:pPr>
              <w:spacing w:after="200"/>
            </w:pPr>
            <w:r>
              <w:t xml:space="preserve">Early learning goals: </w:t>
            </w:r>
          </w:p>
          <w:p w:rsidR="00207861" w:rsidRDefault="00207861" w:rsidP="00207861">
            <w:pPr>
              <w:pStyle w:val="ListParagraph"/>
              <w:numPr>
                <w:ilvl w:val="0"/>
                <w:numId w:val="2"/>
              </w:numPr>
              <w:spacing w:after="200"/>
            </w:pPr>
            <w:r>
              <w:t xml:space="preserve">Say which number is one less than a given number. </w:t>
            </w:r>
          </w:p>
          <w:p w:rsidR="00207861" w:rsidRPr="00625ADD" w:rsidRDefault="00207861" w:rsidP="00207861">
            <w:pPr>
              <w:pStyle w:val="ListParagraph"/>
              <w:numPr>
                <w:ilvl w:val="0"/>
                <w:numId w:val="2"/>
              </w:numPr>
              <w:spacing w:after="200"/>
            </w:pPr>
            <w:r>
              <w:t>Using quantities and objects, they subtract two single-digit numbers and count back to find the answer.</w:t>
            </w:r>
          </w:p>
        </w:tc>
      </w:tr>
      <w:tr w:rsidR="00207861" w:rsidRPr="0069553B" w:rsidTr="00E97349">
        <w:tc>
          <w:tcPr>
            <w:tcW w:w="3587" w:type="dxa"/>
            <w:shd w:val="clear" w:color="auto" w:fill="auto"/>
          </w:tcPr>
          <w:p w:rsidR="00207861" w:rsidRPr="00950122" w:rsidRDefault="00207861" w:rsidP="00950122">
            <w:pPr>
              <w:spacing w:after="200"/>
              <w:rPr>
                <w:b/>
                <w:color w:val="FF0000"/>
              </w:rPr>
            </w:pPr>
            <w:r w:rsidRPr="00950122">
              <w:rPr>
                <w:b/>
                <w:color w:val="FF0000"/>
              </w:rPr>
              <w:t>Say which number is one less than a given number using a number line or number track to 20.</w:t>
            </w:r>
          </w:p>
        </w:tc>
        <w:tc>
          <w:tcPr>
            <w:tcW w:w="3677" w:type="dxa"/>
            <w:shd w:val="clear" w:color="auto" w:fill="auto"/>
          </w:tcPr>
          <w:p w:rsidR="00207861" w:rsidRPr="00950122" w:rsidRDefault="00207861" w:rsidP="00950122">
            <w:pPr>
              <w:spacing w:after="200"/>
              <w:rPr>
                <w:b/>
                <w:color w:val="FF0000"/>
              </w:rPr>
            </w:pPr>
            <w:r w:rsidRPr="00950122">
              <w:rPr>
                <w:b/>
                <w:color w:val="FF0000"/>
              </w:rPr>
              <w:t>Begin to count backwards in familiar contexts such as number rhymes or stories.</w:t>
            </w:r>
          </w:p>
        </w:tc>
        <w:tc>
          <w:tcPr>
            <w:tcW w:w="4152" w:type="dxa"/>
            <w:shd w:val="clear" w:color="auto" w:fill="auto"/>
          </w:tcPr>
          <w:p w:rsidR="00207861" w:rsidRPr="00950122" w:rsidRDefault="00207861" w:rsidP="00950122">
            <w:pPr>
              <w:spacing w:after="200"/>
              <w:rPr>
                <w:b/>
                <w:color w:val="FF0000"/>
              </w:rPr>
            </w:pPr>
            <w:r w:rsidRPr="00950122">
              <w:rPr>
                <w:b/>
                <w:color w:val="FF0000"/>
              </w:rPr>
              <w:t>Begin to relate subtraction to ‘taking away’ using concrete objects and role play.</w:t>
            </w:r>
          </w:p>
        </w:tc>
        <w:tc>
          <w:tcPr>
            <w:tcW w:w="3888" w:type="dxa"/>
            <w:shd w:val="clear" w:color="auto" w:fill="auto"/>
          </w:tcPr>
          <w:p w:rsidR="00207861" w:rsidRPr="00950122" w:rsidRDefault="00207861" w:rsidP="00950122">
            <w:pPr>
              <w:spacing w:after="200"/>
              <w:rPr>
                <w:b/>
                <w:color w:val="FF0000"/>
              </w:rPr>
            </w:pPr>
            <w:r w:rsidRPr="00950122">
              <w:rPr>
                <w:b/>
                <w:color w:val="FF0000"/>
              </w:rPr>
              <w:t>Count backwards along a number line to ‘take away’</w:t>
            </w:r>
          </w:p>
        </w:tc>
      </w:tr>
      <w:tr w:rsidR="00207861" w:rsidRPr="0069553B" w:rsidTr="00E97349">
        <w:trPr>
          <w:trHeight w:val="90"/>
        </w:trPr>
        <w:tc>
          <w:tcPr>
            <w:tcW w:w="3587" w:type="dxa"/>
            <w:shd w:val="clear" w:color="auto" w:fill="auto"/>
          </w:tcPr>
          <w:p w:rsidR="00207861" w:rsidRPr="0069553B" w:rsidRDefault="00207861" w:rsidP="000F3FB5">
            <w:r w:rsidRPr="0069553B">
              <w:t>Number tracks can be introduced to count back and to find one less:</w:t>
            </w:r>
          </w:p>
          <w:p w:rsidR="00207861" w:rsidRPr="0069553B" w:rsidRDefault="00207861" w:rsidP="000F3FB5">
            <w:r w:rsidRPr="0069553B">
              <w:t xml:space="preserve">What is 1 less than 9? </w:t>
            </w:r>
          </w:p>
          <w:p w:rsidR="00207861" w:rsidRPr="0069553B" w:rsidRDefault="00207861" w:rsidP="000F3FB5">
            <w:r w:rsidRPr="0069553B">
              <w:t xml:space="preserve">1 less than 20? </w:t>
            </w:r>
          </w:p>
          <w:p w:rsidR="00207861" w:rsidRDefault="00207861" w:rsidP="000F3FB5">
            <w:pPr>
              <w:spacing w:after="200"/>
            </w:pPr>
            <w:r w:rsidRPr="0069553B">
              <w:rPr>
                <w:noProof/>
                <w:lang w:eastAsia="en-GB"/>
              </w:rPr>
              <w:drawing>
                <wp:anchor distT="0" distB="0" distL="114300" distR="114300" simplePos="0" relativeHeight="251801600" behindDoc="1" locked="0" layoutInCell="1" allowOverlap="1" wp14:anchorId="3EF0717F" wp14:editId="293EE59D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177165</wp:posOffset>
                  </wp:positionV>
                  <wp:extent cx="1776095" cy="1198245"/>
                  <wp:effectExtent l="0" t="0" r="0" b="1905"/>
                  <wp:wrapTight wrapText="bothSides">
                    <wp:wrapPolygon edited="0">
                      <wp:start x="0" y="0"/>
                      <wp:lineTo x="0" y="21291"/>
                      <wp:lineTo x="21314" y="21291"/>
                      <wp:lineTo x="21314" y="0"/>
                      <wp:lineTo x="0" y="0"/>
                    </wp:wrapPolygon>
                  </wp:wrapTight>
                  <wp:docPr id="522" name="Picture 522" descr="Image result for Number lines eyf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mage result for Number lines eyf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095" cy="119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07861" w:rsidRDefault="00207861" w:rsidP="000F3FB5">
            <w:pPr>
              <w:spacing w:after="200"/>
            </w:pPr>
          </w:p>
          <w:p w:rsidR="00207861" w:rsidRDefault="00207861" w:rsidP="000F3FB5">
            <w:pPr>
              <w:spacing w:after="200"/>
            </w:pPr>
          </w:p>
          <w:p w:rsidR="00207861" w:rsidRDefault="00207861" w:rsidP="000F3FB5">
            <w:pPr>
              <w:spacing w:after="200"/>
            </w:pPr>
          </w:p>
          <w:p w:rsidR="00207861" w:rsidRDefault="00207861" w:rsidP="000F3FB5">
            <w:pPr>
              <w:spacing w:after="200"/>
            </w:pPr>
          </w:p>
          <w:p w:rsidR="00207861" w:rsidRDefault="00207861" w:rsidP="000F3FB5">
            <w:pPr>
              <w:spacing w:after="200"/>
            </w:pPr>
          </w:p>
        </w:tc>
        <w:tc>
          <w:tcPr>
            <w:tcW w:w="3677" w:type="dxa"/>
            <w:shd w:val="clear" w:color="auto" w:fill="auto"/>
          </w:tcPr>
          <w:p w:rsidR="00207861" w:rsidRDefault="00207861" w:rsidP="000F3FB5">
            <w:pPr>
              <w:tabs>
                <w:tab w:val="left" w:pos="1058"/>
              </w:tabs>
            </w:pPr>
          </w:p>
          <w:p w:rsidR="00207861" w:rsidRDefault="00207861" w:rsidP="000F3FB5">
            <w:pPr>
              <w:tabs>
                <w:tab w:val="left" w:pos="1058"/>
              </w:tabs>
            </w:pPr>
            <w:r>
              <w:rPr>
                <w:noProof/>
                <w:lang w:eastAsia="en-GB"/>
              </w:rPr>
              <w:drawing>
                <wp:inline distT="0" distB="0" distL="0" distR="0" wp14:anchorId="6CFB6EA8" wp14:editId="04D10CD5">
                  <wp:extent cx="2181860" cy="1253836"/>
                  <wp:effectExtent l="0" t="0" r="8890" b="3810"/>
                  <wp:docPr id="523" name="Pictur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41768" t="36539" r="36832" b="43910"/>
                          <a:stretch/>
                        </pic:blipFill>
                        <pic:spPr bwMode="auto">
                          <a:xfrm>
                            <a:off x="0" y="0"/>
                            <a:ext cx="2181860" cy="12538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07861" w:rsidRDefault="00207861" w:rsidP="000F3FB5">
            <w:r>
              <w:rPr>
                <w:noProof/>
                <w:lang w:eastAsia="en-GB"/>
              </w:rPr>
              <w:drawing>
                <wp:anchor distT="0" distB="0" distL="114300" distR="114300" simplePos="0" relativeHeight="251802624" behindDoc="0" locked="0" layoutInCell="1" allowOverlap="1" wp14:anchorId="62E60D23" wp14:editId="2E92D5AD">
                  <wp:simplePos x="0" y="0"/>
                  <wp:positionH relativeFrom="column">
                    <wp:posOffset>75334</wp:posOffset>
                  </wp:positionH>
                  <wp:positionV relativeFrom="paragraph">
                    <wp:posOffset>224674</wp:posOffset>
                  </wp:positionV>
                  <wp:extent cx="1890395" cy="855345"/>
                  <wp:effectExtent l="0" t="0" r="0" b="1905"/>
                  <wp:wrapSquare wrapText="bothSides"/>
                  <wp:docPr id="524" name="Pictur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108" t="24603" r="11589" b="43910"/>
                          <a:stretch/>
                        </pic:blipFill>
                        <pic:spPr bwMode="auto">
                          <a:xfrm>
                            <a:off x="0" y="0"/>
                            <a:ext cx="1890395" cy="855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07861" w:rsidRDefault="00207861" w:rsidP="000F3FB5"/>
          <w:p w:rsidR="00207861" w:rsidRPr="0069553B" w:rsidRDefault="00207861" w:rsidP="000F3FB5">
            <w:r w:rsidRPr="0069553B">
              <w:t xml:space="preserve">Children make a record in pictures, words or symbols of subtraction activities. </w:t>
            </w:r>
          </w:p>
          <w:p w:rsidR="00207861" w:rsidRDefault="001D017A" w:rsidP="000F3FB5">
            <w:pPr>
              <w:jc w:val="center"/>
            </w:pPr>
            <w:r>
              <w:pict>
                <v:shape id="_x0000_s1037" type="#_x0000_t75" style="position:absolute;left:0;text-align:left;margin-left:2.15pt;margin-top:5.45pt;width:84.85pt;height:55.65pt;z-index:251819008;mso-position-horizontal-relative:text;mso-position-vertical-relative:text;mso-width-relative:page;mso-height-relative:page" wrapcoords="-152 0 -152 21368 21600 21368 21600 0 -152 0">
                  <v:imagedata r:id="rId21" o:title=""/>
                  <w10:wrap type="tight"/>
                </v:shape>
                <o:OLEObject Type="Embed" ProgID="PBrush" ShapeID="_x0000_s1037" DrawAspect="Content" ObjectID="_1660638655" r:id="rId22"/>
              </w:pict>
            </w:r>
          </w:p>
          <w:p w:rsidR="00207861" w:rsidRDefault="00207861" w:rsidP="000F3FB5">
            <w:pPr>
              <w:jc w:val="center"/>
            </w:pPr>
          </w:p>
          <w:p w:rsidR="00207861" w:rsidRDefault="00207861" w:rsidP="000F3FB5">
            <w:pPr>
              <w:jc w:val="center"/>
            </w:pPr>
          </w:p>
          <w:p w:rsidR="00207861" w:rsidRDefault="00207861" w:rsidP="000F3FB5">
            <w:pPr>
              <w:jc w:val="center"/>
            </w:pPr>
          </w:p>
          <w:p w:rsidR="00207861" w:rsidRPr="00625ADD" w:rsidRDefault="00207861" w:rsidP="00207861"/>
        </w:tc>
        <w:tc>
          <w:tcPr>
            <w:tcW w:w="4152" w:type="dxa"/>
            <w:shd w:val="clear" w:color="auto" w:fill="auto"/>
          </w:tcPr>
          <w:p w:rsidR="00207861" w:rsidRPr="0069553B" w:rsidRDefault="00207861" w:rsidP="000F3FB5">
            <w:r w:rsidRPr="0069553B">
              <w:t xml:space="preserve">Concrete apparatus is used to relate subtraction to taking away and counting how many objects are left. </w:t>
            </w:r>
          </w:p>
          <w:p w:rsidR="00207861" w:rsidRPr="0069553B" w:rsidRDefault="00207861" w:rsidP="000F3FB5">
            <w:r>
              <w:rPr>
                <w:noProof/>
                <w:lang w:eastAsia="en-GB"/>
              </w:rPr>
              <w:drawing>
                <wp:anchor distT="0" distB="0" distL="114300" distR="114300" simplePos="0" relativeHeight="251803648" behindDoc="0" locked="0" layoutInCell="1" allowOverlap="1" wp14:anchorId="521C1F25" wp14:editId="1BE3AB5B">
                  <wp:simplePos x="0" y="0"/>
                  <wp:positionH relativeFrom="column">
                    <wp:posOffset>1254125</wp:posOffset>
                  </wp:positionH>
                  <wp:positionV relativeFrom="paragraph">
                    <wp:posOffset>226695</wp:posOffset>
                  </wp:positionV>
                  <wp:extent cx="1243330" cy="668020"/>
                  <wp:effectExtent l="0" t="0" r="0" b="0"/>
                  <wp:wrapSquare wrapText="bothSides"/>
                  <wp:docPr id="525" name="Pictur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62" t="60702" r="62287" b="27043"/>
                          <a:stretch/>
                        </pic:blipFill>
                        <pic:spPr bwMode="auto">
                          <a:xfrm>
                            <a:off x="0" y="0"/>
                            <a:ext cx="1243330" cy="668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553B">
              <w:t xml:space="preserve">Concrete apparatus models the subtraction of 2 objects from a set of 5. </w:t>
            </w:r>
          </w:p>
          <w:p w:rsidR="00207861" w:rsidRPr="0069553B" w:rsidRDefault="00207861" w:rsidP="000F3FB5">
            <w:r w:rsidRPr="0069553B">
              <w:object w:dxaOrig="2835" w:dyaOrig="1950">
                <v:shape id="_x0000_i1028" type="#_x0000_t75" style="width:80.25pt;height:54.75pt" o:ole="">
                  <v:imagedata r:id="rId24" o:title=""/>
                </v:shape>
                <o:OLEObject Type="Embed" ProgID="PBrush" ShapeID="_x0000_i1028" DrawAspect="Content" ObjectID="_1660638652" r:id="rId25"/>
              </w:object>
            </w:r>
          </w:p>
          <w:p w:rsidR="00207861" w:rsidRPr="0069553B" w:rsidRDefault="00207861" w:rsidP="000F3FB5">
            <w:r w:rsidRPr="0069553B">
              <w:t xml:space="preserve">Construct number sentences verbally or using cards to go with practical activities. </w:t>
            </w:r>
          </w:p>
          <w:p w:rsidR="00207861" w:rsidRPr="0069553B" w:rsidRDefault="00207861" w:rsidP="000F3FB5">
            <w:r>
              <w:object w:dxaOrig="4755" w:dyaOrig="720">
                <v:shape id="_x0000_i1029" type="#_x0000_t75" style="width:194.25pt;height:29.25pt" o:ole="">
                  <v:imagedata r:id="rId26" o:title=""/>
                </v:shape>
                <o:OLEObject Type="Embed" ProgID="PBrush" ShapeID="_x0000_i1029" DrawAspect="Content" ObjectID="_1660638653" r:id="rId27"/>
              </w:object>
            </w:r>
          </w:p>
          <w:p w:rsidR="00207861" w:rsidRPr="0069553B" w:rsidRDefault="00207861" w:rsidP="000F3FB5">
            <w:r w:rsidRPr="0069553B">
              <w:t xml:space="preserve">Children are encouraged to read sentences aloud in different ways “five subtract one  leaves four” “four is equal to five subtract one” “four is the same as five subtract one” </w:t>
            </w:r>
          </w:p>
          <w:p w:rsidR="00207861" w:rsidRPr="0069553B" w:rsidRDefault="00207861" w:rsidP="000F3FB5">
            <w:r w:rsidRPr="0069553B">
              <w:t xml:space="preserve">Solve simple problems using fingers </w:t>
            </w:r>
          </w:p>
          <w:p w:rsidR="00207861" w:rsidRPr="0069553B" w:rsidRDefault="001C2AFD" w:rsidP="000F3FB5">
            <w:r w:rsidRPr="0069553B">
              <w:object w:dxaOrig="2550" w:dyaOrig="1380">
                <v:shape id="_x0000_i1030" type="#_x0000_t75" style="width:117.75pt;height:65.25pt" o:ole="">
                  <v:imagedata r:id="rId28" o:title=""/>
                </v:shape>
                <o:OLEObject Type="Embed" ProgID="PBrush" ShapeID="_x0000_i1030" DrawAspect="Content" ObjectID="_1660638654" r:id="rId29"/>
              </w:object>
            </w:r>
          </w:p>
        </w:tc>
        <w:tc>
          <w:tcPr>
            <w:tcW w:w="3888" w:type="dxa"/>
            <w:shd w:val="clear" w:color="auto" w:fill="auto"/>
          </w:tcPr>
          <w:p w:rsidR="00207861" w:rsidRDefault="00207861" w:rsidP="000F3FB5"/>
          <w:p w:rsidR="00207861" w:rsidRDefault="00207861" w:rsidP="000F3FB5"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08317E88" wp14:editId="6DCFCAEB">
                      <wp:simplePos x="0" y="0"/>
                      <wp:positionH relativeFrom="column">
                        <wp:posOffset>696480</wp:posOffset>
                      </wp:positionH>
                      <wp:positionV relativeFrom="paragraph">
                        <wp:posOffset>727710</wp:posOffset>
                      </wp:positionV>
                      <wp:extent cx="325581" cy="470708"/>
                      <wp:effectExtent l="19050" t="19050" r="17780" b="24765"/>
                      <wp:wrapNone/>
                      <wp:docPr id="314" name="Straight Connector 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25581" cy="470708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7E6497F4" id="Straight Connector 314" o:spid="_x0000_s1026" style="position:absolute;flip:x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.85pt,57.3pt" to="80.5pt,9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" strokecolor="black [3213]" strokeweight="3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57A89D52" wp14:editId="7AA827AE">
                      <wp:simplePos x="0" y="0"/>
                      <wp:positionH relativeFrom="column">
                        <wp:posOffset>49184</wp:posOffset>
                      </wp:positionH>
                      <wp:positionV relativeFrom="paragraph">
                        <wp:posOffset>782609</wp:posOffset>
                      </wp:positionV>
                      <wp:extent cx="325581" cy="470708"/>
                      <wp:effectExtent l="19050" t="19050" r="17780" b="24765"/>
                      <wp:wrapNone/>
                      <wp:docPr id="317" name="Straight Connector 3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25581" cy="470708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30077F89" id="Straight Connector 317" o:spid="_x0000_s1026" style="position:absolute;flip:x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85pt,61.6pt" to="29.5pt,9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" strokecolor="black [3213]" strokeweight="3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06720" behindDoc="0" locked="0" layoutInCell="1" allowOverlap="1" wp14:anchorId="200736B3" wp14:editId="4FCA2780">
                  <wp:simplePos x="0" y="0"/>
                  <wp:positionH relativeFrom="column">
                    <wp:posOffset>678815</wp:posOffset>
                  </wp:positionH>
                  <wp:positionV relativeFrom="paragraph">
                    <wp:posOffset>827405</wp:posOffset>
                  </wp:positionV>
                  <wp:extent cx="325120" cy="325120"/>
                  <wp:effectExtent l="0" t="0" r="0" b="0"/>
                  <wp:wrapSquare wrapText="bothSides"/>
                  <wp:docPr id="526" name="Picture 526" descr="Image result for 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st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20" cy="32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95A355D" wp14:editId="34BDFEC9">
                  <wp:extent cx="2254573" cy="709872"/>
                  <wp:effectExtent l="0" t="0" r="0" b="0"/>
                  <wp:docPr id="527" name="Pictur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28959" t="78249" r="36625" b="10257"/>
                          <a:stretch/>
                        </pic:blipFill>
                        <pic:spPr bwMode="auto">
                          <a:xfrm>
                            <a:off x="0" y="0"/>
                            <a:ext cx="2287899" cy="720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07861" w:rsidRPr="0018524F" w:rsidRDefault="00207861" w:rsidP="000F3FB5"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77E4423A" wp14:editId="0ACDA9C7">
                      <wp:simplePos x="0" y="0"/>
                      <wp:positionH relativeFrom="column">
                        <wp:posOffset>547543</wp:posOffset>
                      </wp:positionH>
                      <wp:positionV relativeFrom="paragraph">
                        <wp:posOffset>617624</wp:posOffset>
                      </wp:positionV>
                      <wp:extent cx="325581" cy="470708"/>
                      <wp:effectExtent l="19050" t="19050" r="17780" b="24765"/>
                      <wp:wrapNone/>
                      <wp:docPr id="318" name="Straight Connector 3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25581" cy="470708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2970DA21" id="Straight Connector 318" o:spid="_x0000_s1026" style="position:absolute;flip:x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1pt,48.65pt" to="68.75pt,8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" strokecolor="black [3213]" strokeweight="3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0EF6F0C4" wp14:editId="327F4EE5">
                      <wp:simplePos x="0" y="0"/>
                      <wp:positionH relativeFrom="column">
                        <wp:posOffset>59171</wp:posOffset>
                      </wp:positionH>
                      <wp:positionV relativeFrom="paragraph">
                        <wp:posOffset>510252</wp:posOffset>
                      </wp:positionV>
                      <wp:extent cx="325581" cy="470708"/>
                      <wp:effectExtent l="19050" t="19050" r="17780" b="24765"/>
                      <wp:wrapNone/>
                      <wp:docPr id="319" name="Straight Connector 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25581" cy="470708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41F9F678" id="Straight Connector 319" o:spid="_x0000_s1026" style="position:absolute;flip:x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65pt,40.2pt" to="30.3pt,7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" strokecolor="black [3213]" strokeweight="3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09792" behindDoc="0" locked="0" layoutInCell="1" allowOverlap="1" wp14:anchorId="590269CD" wp14:editId="4CA1C9AB">
                  <wp:simplePos x="0" y="0"/>
                  <wp:positionH relativeFrom="column">
                    <wp:posOffset>1997999</wp:posOffset>
                  </wp:positionH>
                  <wp:positionV relativeFrom="paragraph">
                    <wp:posOffset>759806</wp:posOffset>
                  </wp:positionV>
                  <wp:extent cx="325582" cy="325582"/>
                  <wp:effectExtent l="0" t="0" r="0" b="0"/>
                  <wp:wrapSquare wrapText="bothSides"/>
                  <wp:docPr id="528" name="Picture 528" descr="Image result for 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st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82" cy="325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08768" behindDoc="0" locked="0" layoutInCell="1" allowOverlap="1" wp14:anchorId="75C28A0C" wp14:editId="4336E1E6">
                  <wp:simplePos x="0" y="0"/>
                  <wp:positionH relativeFrom="column">
                    <wp:posOffset>1433599</wp:posOffset>
                  </wp:positionH>
                  <wp:positionV relativeFrom="paragraph">
                    <wp:posOffset>579582</wp:posOffset>
                  </wp:positionV>
                  <wp:extent cx="325582" cy="325582"/>
                  <wp:effectExtent l="0" t="0" r="0" b="0"/>
                  <wp:wrapSquare wrapText="bothSides"/>
                  <wp:docPr id="529" name="Picture 529" descr="Image result for 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st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82" cy="325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07744" behindDoc="0" locked="0" layoutInCell="1" allowOverlap="1" wp14:anchorId="2B8511FE" wp14:editId="2B100428">
                  <wp:simplePos x="0" y="0"/>
                  <wp:positionH relativeFrom="column">
                    <wp:posOffset>921096</wp:posOffset>
                  </wp:positionH>
                  <wp:positionV relativeFrom="paragraph">
                    <wp:posOffset>497494</wp:posOffset>
                  </wp:positionV>
                  <wp:extent cx="325582" cy="325582"/>
                  <wp:effectExtent l="0" t="0" r="0" b="0"/>
                  <wp:wrapSquare wrapText="bothSides"/>
                  <wp:docPr id="530" name="Picture 530" descr="Image result for 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st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82" cy="325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04672" behindDoc="0" locked="0" layoutInCell="1" allowOverlap="1" wp14:anchorId="207C45EE" wp14:editId="5A93754E">
                  <wp:simplePos x="0" y="0"/>
                  <wp:positionH relativeFrom="column">
                    <wp:posOffset>59170</wp:posOffset>
                  </wp:positionH>
                  <wp:positionV relativeFrom="paragraph">
                    <wp:posOffset>570345</wp:posOffset>
                  </wp:positionV>
                  <wp:extent cx="325582" cy="325582"/>
                  <wp:effectExtent l="0" t="0" r="0" b="0"/>
                  <wp:wrapSquare wrapText="bothSides"/>
                  <wp:docPr id="531" name="Picture 531" descr="Image result for 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st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82" cy="325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12864" behindDoc="0" locked="0" layoutInCell="1" allowOverlap="1" wp14:anchorId="660813DD" wp14:editId="5EEF0004">
                  <wp:simplePos x="0" y="0"/>
                  <wp:positionH relativeFrom="column">
                    <wp:posOffset>1298402</wp:posOffset>
                  </wp:positionH>
                  <wp:positionV relativeFrom="paragraph">
                    <wp:posOffset>115916</wp:posOffset>
                  </wp:positionV>
                  <wp:extent cx="325120" cy="325120"/>
                  <wp:effectExtent l="0" t="0" r="0" b="0"/>
                  <wp:wrapSquare wrapText="bothSides"/>
                  <wp:docPr id="532" name="Picture 532" descr="Image result for 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st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20" cy="32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11840" behindDoc="0" locked="0" layoutInCell="1" allowOverlap="1" wp14:anchorId="11E08787" wp14:editId="6DBBF2FF">
                  <wp:simplePos x="0" y="0"/>
                  <wp:positionH relativeFrom="column">
                    <wp:posOffset>1845310</wp:posOffset>
                  </wp:positionH>
                  <wp:positionV relativeFrom="paragraph">
                    <wp:posOffset>133985</wp:posOffset>
                  </wp:positionV>
                  <wp:extent cx="325120" cy="325120"/>
                  <wp:effectExtent l="0" t="0" r="0" b="0"/>
                  <wp:wrapSquare wrapText="bothSides"/>
                  <wp:docPr id="533" name="Picture 533" descr="Image result for 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st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20" cy="32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10816" behindDoc="0" locked="0" layoutInCell="1" allowOverlap="1" wp14:anchorId="5E66203D" wp14:editId="0EEFAAE4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106680</wp:posOffset>
                  </wp:positionV>
                  <wp:extent cx="325120" cy="325120"/>
                  <wp:effectExtent l="0" t="0" r="0" b="0"/>
                  <wp:wrapSquare wrapText="bothSides"/>
                  <wp:docPr id="534" name="Picture 534" descr="Image result for 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st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20" cy="32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07861" w:rsidRDefault="00207861" w:rsidP="000F3FB5">
            <w:r>
              <w:rPr>
                <w:noProof/>
                <w:lang w:eastAsia="en-GB"/>
              </w:rPr>
              <w:drawing>
                <wp:anchor distT="0" distB="0" distL="114300" distR="114300" simplePos="0" relativeHeight="251813888" behindDoc="0" locked="0" layoutInCell="1" allowOverlap="1" wp14:anchorId="1B7BA16E" wp14:editId="70ECC011">
                  <wp:simplePos x="0" y="0"/>
                  <wp:positionH relativeFrom="column">
                    <wp:posOffset>1090988</wp:posOffset>
                  </wp:positionH>
                  <wp:positionV relativeFrom="paragraph">
                    <wp:posOffset>333375</wp:posOffset>
                  </wp:positionV>
                  <wp:extent cx="325582" cy="325582"/>
                  <wp:effectExtent l="0" t="0" r="0" b="0"/>
                  <wp:wrapSquare wrapText="bothSides"/>
                  <wp:docPr id="535" name="Picture 535" descr="Image result for 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st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82" cy="325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05696" behindDoc="0" locked="0" layoutInCell="1" allowOverlap="1" wp14:anchorId="4591347A" wp14:editId="6E97002A">
                  <wp:simplePos x="0" y="0"/>
                  <wp:positionH relativeFrom="column">
                    <wp:posOffset>519660</wp:posOffset>
                  </wp:positionH>
                  <wp:positionV relativeFrom="paragraph">
                    <wp:posOffset>80588</wp:posOffset>
                  </wp:positionV>
                  <wp:extent cx="325582" cy="325582"/>
                  <wp:effectExtent l="0" t="0" r="0" b="0"/>
                  <wp:wrapSquare wrapText="bothSides"/>
                  <wp:docPr id="536" name="Picture 536" descr="Image result for 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st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82" cy="325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07861" w:rsidRDefault="00207861" w:rsidP="000F3FB5"/>
          <w:p w:rsidR="00207861" w:rsidRDefault="00207861" w:rsidP="000F3FB5">
            <w:pPr>
              <w:tabs>
                <w:tab w:val="left" w:pos="2291"/>
              </w:tabs>
            </w:pPr>
            <w:r>
              <w:tab/>
            </w:r>
          </w:p>
          <w:p w:rsidR="00207861" w:rsidRPr="0018524F" w:rsidRDefault="00207861" w:rsidP="000F3FB5">
            <w:pPr>
              <w:tabs>
                <w:tab w:val="left" w:pos="998"/>
              </w:tabs>
            </w:pPr>
            <w:r>
              <w:tab/>
            </w:r>
          </w:p>
        </w:tc>
      </w:tr>
    </w:tbl>
    <w:p w:rsidR="00E97349" w:rsidRDefault="00E97349">
      <w:r>
        <w:br w:type="page"/>
      </w:r>
    </w:p>
    <w:tbl>
      <w:tblPr>
        <w:tblStyle w:val="TableGrid"/>
        <w:tblW w:w="15304" w:type="dxa"/>
        <w:tblLook w:val="04A0" w:firstRow="1" w:lastRow="0" w:firstColumn="1" w:lastColumn="0" w:noHBand="0" w:noVBand="1"/>
      </w:tblPr>
      <w:tblGrid>
        <w:gridCol w:w="3802"/>
        <w:gridCol w:w="3675"/>
        <w:gridCol w:w="3907"/>
        <w:gridCol w:w="3920"/>
      </w:tblGrid>
      <w:tr w:rsidR="00207861" w:rsidRPr="0069553B" w:rsidTr="000F3FB5">
        <w:tc>
          <w:tcPr>
            <w:tcW w:w="15304" w:type="dxa"/>
            <w:gridSpan w:val="4"/>
            <w:shd w:val="clear" w:color="auto" w:fill="FBE4D5" w:themeFill="accent2" w:themeFillTint="33"/>
          </w:tcPr>
          <w:p w:rsidR="00207861" w:rsidRPr="00207861" w:rsidRDefault="00950122" w:rsidP="000F3FB5">
            <w:pPr>
              <w:spacing w:after="200"/>
              <w:jc w:val="center"/>
              <w:rPr>
                <w:b/>
                <w:color w:val="0070C0"/>
                <w:sz w:val="32"/>
                <w:szCs w:val="32"/>
              </w:rPr>
            </w:pPr>
            <w:r>
              <w:rPr>
                <w:b/>
                <w:color w:val="0070C0"/>
                <w:sz w:val="32"/>
                <w:szCs w:val="32"/>
              </w:rPr>
              <w:lastRenderedPageBreak/>
              <w:t xml:space="preserve">EYFS </w:t>
            </w:r>
            <w:r w:rsidR="00207861" w:rsidRPr="00207861">
              <w:rPr>
                <w:b/>
                <w:color w:val="0070C0"/>
                <w:sz w:val="32"/>
                <w:szCs w:val="32"/>
              </w:rPr>
              <w:t>Multiplication and Division</w:t>
            </w:r>
          </w:p>
          <w:p w:rsidR="00207861" w:rsidRDefault="00207861" w:rsidP="000F3FB5">
            <w:pPr>
              <w:spacing w:after="200"/>
            </w:pPr>
            <w:r>
              <w:t xml:space="preserve">Early learning goals: </w:t>
            </w:r>
          </w:p>
          <w:p w:rsidR="00207861" w:rsidRDefault="00207861" w:rsidP="00207861">
            <w:pPr>
              <w:pStyle w:val="ListParagraph"/>
              <w:numPr>
                <w:ilvl w:val="0"/>
                <w:numId w:val="4"/>
              </w:numPr>
              <w:spacing w:after="200"/>
            </w:pPr>
            <w:r>
              <w:t>They solve problems, including doubling, halving and sharing</w:t>
            </w:r>
          </w:p>
          <w:p w:rsidR="00207861" w:rsidRPr="00625ADD" w:rsidRDefault="00207861" w:rsidP="00207861">
            <w:pPr>
              <w:pStyle w:val="ListParagraph"/>
              <w:numPr>
                <w:ilvl w:val="0"/>
                <w:numId w:val="4"/>
              </w:numPr>
              <w:spacing w:after="200"/>
            </w:pPr>
            <w:r>
              <w:t>They solve problems, including halving and sharing.</w:t>
            </w:r>
          </w:p>
        </w:tc>
      </w:tr>
      <w:tr w:rsidR="00207861" w:rsidRPr="0069553B" w:rsidTr="00E97349">
        <w:tc>
          <w:tcPr>
            <w:tcW w:w="3802" w:type="dxa"/>
            <w:shd w:val="clear" w:color="auto" w:fill="auto"/>
          </w:tcPr>
          <w:p w:rsidR="00207861" w:rsidRPr="00950122" w:rsidRDefault="00207861" w:rsidP="00950122">
            <w:pPr>
              <w:spacing w:after="200"/>
              <w:rPr>
                <w:b/>
                <w:color w:val="FF0000"/>
              </w:rPr>
            </w:pPr>
            <w:r w:rsidRPr="00950122">
              <w:rPr>
                <w:b/>
                <w:color w:val="FF0000"/>
              </w:rPr>
              <w:t>Use pictorial representations and concrete resources to double numbers to 10.</w:t>
            </w:r>
          </w:p>
        </w:tc>
        <w:tc>
          <w:tcPr>
            <w:tcW w:w="3675" w:type="dxa"/>
            <w:shd w:val="clear" w:color="auto" w:fill="auto"/>
          </w:tcPr>
          <w:p w:rsidR="00207861" w:rsidRPr="00950122" w:rsidRDefault="00207861" w:rsidP="00950122">
            <w:pPr>
              <w:spacing w:after="200"/>
              <w:rPr>
                <w:b/>
                <w:color w:val="FF0000"/>
              </w:rPr>
            </w:pPr>
            <w:r w:rsidRPr="00950122">
              <w:rPr>
                <w:b/>
                <w:color w:val="FF0000"/>
              </w:rPr>
              <w:t>Use concrete sources, role play, stories and songs to begin counting in twos, fives and tens.</w:t>
            </w:r>
          </w:p>
        </w:tc>
        <w:tc>
          <w:tcPr>
            <w:tcW w:w="3907" w:type="dxa"/>
            <w:shd w:val="clear" w:color="auto" w:fill="auto"/>
          </w:tcPr>
          <w:p w:rsidR="00207861" w:rsidRPr="00950122" w:rsidRDefault="00207861" w:rsidP="00950122">
            <w:pPr>
              <w:spacing w:after="200"/>
              <w:rPr>
                <w:b/>
                <w:color w:val="FF0000"/>
              </w:rPr>
            </w:pPr>
            <w:r w:rsidRPr="00950122">
              <w:rPr>
                <w:b/>
                <w:color w:val="FF0000"/>
              </w:rPr>
              <w:t>Use pictorial representations and concrete resources to halve numbers to 10.</w:t>
            </w:r>
          </w:p>
        </w:tc>
        <w:tc>
          <w:tcPr>
            <w:tcW w:w="3920" w:type="dxa"/>
            <w:shd w:val="clear" w:color="auto" w:fill="auto"/>
          </w:tcPr>
          <w:p w:rsidR="00207861" w:rsidRPr="00950122" w:rsidRDefault="00207861" w:rsidP="00950122">
            <w:pPr>
              <w:spacing w:after="200"/>
              <w:rPr>
                <w:b/>
                <w:color w:val="FF0000"/>
              </w:rPr>
            </w:pPr>
            <w:r w:rsidRPr="00950122">
              <w:rPr>
                <w:b/>
                <w:color w:val="FF0000"/>
              </w:rPr>
              <w:t>Begin to share quantities using practical resources, role play, stories and songs.</w:t>
            </w:r>
          </w:p>
        </w:tc>
      </w:tr>
      <w:tr w:rsidR="00207861" w:rsidRPr="0069553B" w:rsidTr="00E97349">
        <w:trPr>
          <w:trHeight w:val="6468"/>
        </w:trPr>
        <w:tc>
          <w:tcPr>
            <w:tcW w:w="3802" w:type="dxa"/>
            <w:shd w:val="clear" w:color="auto" w:fill="auto"/>
          </w:tcPr>
          <w:p w:rsidR="00207861" w:rsidRDefault="00207861" w:rsidP="000F3FB5">
            <w:pPr>
              <w:spacing w:after="200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20032" behindDoc="0" locked="0" layoutInCell="1" allowOverlap="1" wp14:anchorId="2B535088" wp14:editId="36453943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222250</wp:posOffset>
                  </wp:positionV>
                  <wp:extent cx="2221230" cy="1101090"/>
                  <wp:effectExtent l="0" t="0" r="7620" b="3810"/>
                  <wp:wrapSquare wrapText="bothSides"/>
                  <wp:docPr id="537" name="Picture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07" t="28476" r="49297" b="49599"/>
                          <a:stretch/>
                        </pic:blipFill>
                        <pic:spPr bwMode="auto">
                          <a:xfrm>
                            <a:off x="0" y="0"/>
                            <a:ext cx="2221230" cy="1101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207861" w:rsidRDefault="00207861" w:rsidP="000F3FB5"/>
          <w:p w:rsidR="00207861" w:rsidRDefault="00207861" w:rsidP="000F3FB5"/>
          <w:p w:rsidR="00207861" w:rsidRPr="0069553B" w:rsidRDefault="00207861" w:rsidP="000F3FB5">
            <w:r w:rsidRPr="0069553B">
              <w:t xml:space="preserve">The link between addition and multiplication can be introduced through doubling. </w:t>
            </w:r>
          </w:p>
          <w:p w:rsidR="00207861" w:rsidRDefault="00207861" w:rsidP="000F3FB5"/>
          <w:p w:rsidR="00207861" w:rsidRPr="009951AE" w:rsidRDefault="00207861" w:rsidP="000F3FB5">
            <w:r>
              <w:rPr>
                <w:noProof/>
                <w:lang w:eastAsia="en-GB"/>
              </w:rPr>
              <w:drawing>
                <wp:anchor distT="0" distB="0" distL="114300" distR="114300" simplePos="0" relativeHeight="251821056" behindDoc="0" locked="0" layoutInCell="1" allowOverlap="1" wp14:anchorId="18B2A099" wp14:editId="17C7DE95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267335</wp:posOffset>
                  </wp:positionV>
                  <wp:extent cx="1856105" cy="1042035"/>
                  <wp:effectExtent l="0" t="0" r="0" b="5715"/>
                  <wp:wrapSquare wrapText="bothSides"/>
                  <wp:docPr id="538" name="Picture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39" t="21809" r="15846" b="45844"/>
                          <a:stretch/>
                        </pic:blipFill>
                        <pic:spPr bwMode="auto">
                          <a:xfrm>
                            <a:off x="0" y="0"/>
                            <a:ext cx="1856105" cy="1042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207861" w:rsidRPr="009951AE" w:rsidRDefault="00207861" w:rsidP="000F3FB5"/>
          <w:p w:rsidR="00207861" w:rsidRPr="009951AE" w:rsidRDefault="00207861" w:rsidP="000F3FB5"/>
        </w:tc>
        <w:tc>
          <w:tcPr>
            <w:tcW w:w="3675" w:type="dxa"/>
            <w:shd w:val="clear" w:color="auto" w:fill="auto"/>
          </w:tcPr>
          <w:p w:rsidR="00207861" w:rsidRDefault="00207861" w:rsidP="000F3FB5">
            <w:pPr>
              <w:tabs>
                <w:tab w:val="left" w:pos="1058"/>
              </w:tabs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22080" behindDoc="0" locked="0" layoutInCell="1" allowOverlap="1" wp14:anchorId="69B2BB2A" wp14:editId="08C32D93">
                  <wp:simplePos x="0" y="0"/>
                  <wp:positionH relativeFrom="column">
                    <wp:posOffset>11372</wp:posOffset>
                  </wp:positionH>
                  <wp:positionV relativeFrom="paragraph">
                    <wp:posOffset>212148</wp:posOffset>
                  </wp:positionV>
                  <wp:extent cx="2022475" cy="920750"/>
                  <wp:effectExtent l="0" t="0" r="0" b="0"/>
                  <wp:wrapSquare wrapText="bothSides"/>
                  <wp:docPr id="539" name="Picture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599" t="62293" r="24314" b="19847"/>
                          <a:stretch/>
                        </pic:blipFill>
                        <pic:spPr bwMode="auto">
                          <a:xfrm>
                            <a:off x="0" y="0"/>
                            <a:ext cx="2022475" cy="920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07861" w:rsidRDefault="00207861" w:rsidP="000F3FB5">
            <w:pPr>
              <w:tabs>
                <w:tab w:val="left" w:pos="1058"/>
              </w:tabs>
            </w:pPr>
          </w:p>
          <w:p w:rsidR="00207861" w:rsidRDefault="00207861" w:rsidP="000F3FB5">
            <w:pPr>
              <w:tabs>
                <w:tab w:val="left" w:pos="1058"/>
              </w:tabs>
            </w:pPr>
          </w:p>
          <w:p w:rsidR="00207861" w:rsidRDefault="00207861" w:rsidP="000F3FB5">
            <w:pPr>
              <w:tabs>
                <w:tab w:val="left" w:pos="1058"/>
              </w:tabs>
            </w:pPr>
          </w:p>
          <w:p w:rsidR="00207861" w:rsidRPr="0069553B" w:rsidRDefault="00207861" w:rsidP="000F3FB5">
            <w:pPr>
              <w:tabs>
                <w:tab w:val="left" w:pos="1058"/>
              </w:tabs>
            </w:pPr>
            <w:r w:rsidRPr="0069553B">
              <w:t>‘I have 5 pairs of socks on this line. How many socks do I have altogether? ‘</w:t>
            </w:r>
          </w:p>
          <w:p w:rsidR="00207861" w:rsidRDefault="00207861" w:rsidP="000F3FB5">
            <w:pPr>
              <w:tabs>
                <w:tab w:val="left" w:pos="1058"/>
              </w:tabs>
            </w:pPr>
          </w:p>
          <w:p w:rsidR="00207861" w:rsidRPr="00C67E71" w:rsidRDefault="00207861" w:rsidP="000F3FB5">
            <w:pPr>
              <w:tabs>
                <w:tab w:val="left" w:pos="1058"/>
              </w:tabs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23104" behindDoc="0" locked="0" layoutInCell="1" allowOverlap="1" wp14:anchorId="42B828C9" wp14:editId="2E016C54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388216</wp:posOffset>
                  </wp:positionV>
                  <wp:extent cx="2101850" cy="879475"/>
                  <wp:effectExtent l="0" t="0" r="0" b="0"/>
                  <wp:wrapSquare wrapText="bothSides"/>
                  <wp:docPr id="540" name="Picture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07" t="61238" r="53582" b="19847"/>
                          <a:stretch/>
                        </pic:blipFill>
                        <pic:spPr bwMode="auto">
                          <a:xfrm>
                            <a:off x="0" y="0"/>
                            <a:ext cx="2101850" cy="879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907" w:type="dxa"/>
            <w:shd w:val="clear" w:color="auto" w:fill="auto"/>
          </w:tcPr>
          <w:p w:rsidR="00207861" w:rsidRPr="0069553B" w:rsidRDefault="00207861" w:rsidP="000F3FB5">
            <w:r>
              <w:rPr>
                <w:noProof/>
                <w:lang w:eastAsia="en-GB"/>
              </w:rPr>
              <w:drawing>
                <wp:anchor distT="0" distB="0" distL="114300" distR="114300" simplePos="0" relativeHeight="251824128" behindDoc="0" locked="0" layoutInCell="1" allowOverlap="1" wp14:anchorId="07A5AD08" wp14:editId="79EBCF90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239395</wp:posOffset>
                  </wp:positionV>
                  <wp:extent cx="2298065" cy="969645"/>
                  <wp:effectExtent l="0" t="0" r="6985" b="1905"/>
                  <wp:wrapSquare wrapText="bothSides"/>
                  <wp:docPr id="541" name="Picture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53" t="30190" r="32432" b="46268"/>
                          <a:stretch/>
                        </pic:blipFill>
                        <pic:spPr bwMode="auto">
                          <a:xfrm>
                            <a:off x="0" y="0"/>
                            <a:ext cx="2298065" cy="969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207861" w:rsidRPr="0069553B" w:rsidRDefault="00207861" w:rsidP="000F3FB5"/>
          <w:p w:rsidR="00207861" w:rsidRPr="0069553B" w:rsidRDefault="00207861" w:rsidP="000F3FB5"/>
          <w:p w:rsidR="00207861" w:rsidRPr="0069553B" w:rsidRDefault="001D017A" w:rsidP="000F3FB5">
            <w:r>
              <w:pict>
                <v:shape id="_x0000_s1039" type="#_x0000_t75" style="position:absolute;margin-left:104.45pt;margin-top:9.65pt;width:64.25pt;height:41.05pt;z-index:251827200;mso-position-horizontal-relative:text;mso-position-vertical-relative:text;mso-width-relative:page;mso-height-relative:page" wrapcoords="-245 0 -245 21214 21600 21214 21600 0 -245 0">
                  <v:imagedata r:id="rId36" o:title=""/>
                  <w10:wrap type="through"/>
                </v:shape>
                <o:OLEObject Type="Embed" ProgID="PBrush" ShapeID="_x0000_s1039" DrawAspect="Content" ObjectID="_1660638656" r:id="rId37"/>
              </w:pict>
            </w:r>
            <w:r w:rsidR="00207861" w:rsidRPr="0069553B">
              <w:t xml:space="preserve">“I have got a sandwich to share between two people.  </w:t>
            </w:r>
          </w:p>
          <w:p w:rsidR="00207861" w:rsidRPr="0069553B" w:rsidRDefault="00207861" w:rsidP="000F3FB5">
            <w:r w:rsidRPr="0069553B">
              <w:t xml:space="preserve">Can you cut the sandwich in half?” </w:t>
            </w:r>
          </w:p>
          <w:p w:rsidR="00207861" w:rsidRPr="0069553B" w:rsidRDefault="00207861" w:rsidP="000F3FB5"/>
          <w:p w:rsidR="00207861" w:rsidRPr="0069553B" w:rsidRDefault="00207861" w:rsidP="000F3FB5">
            <w:r w:rsidRPr="0069553B">
              <w:t>Children have a go at recording the calculation that has been carried out: e.g. by drawing pictures in groups or by arranging concrete apparatus into groups.</w:t>
            </w:r>
          </w:p>
        </w:tc>
        <w:tc>
          <w:tcPr>
            <w:tcW w:w="3920" w:type="dxa"/>
            <w:shd w:val="clear" w:color="auto" w:fill="auto"/>
          </w:tcPr>
          <w:p w:rsidR="00207861" w:rsidRDefault="00207861" w:rsidP="000F3FB5">
            <w:r>
              <w:rPr>
                <w:noProof/>
                <w:lang w:eastAsia="en-GB"/>
              </w:rPr>
              <w:drawing>
                <wp:anchor distT="0" distB="0" distL="114300" distR="114300" simplePos="0" relativeHeight="251825152" behindDoc="0" locked="0" layoutInCell="1" allowOverlap="1" wp14:anchorId="6686C856" wp14:editId="5BC08333">
                  <wp:simplePos x="0" y="0"/>
                  <wp:positionH relativeFrom="column">
                    <wp:posOffset>147955</wp:posOffset>
                  </wp:positionH>
                  <wp:positionV relativeFrom="paragraph">
                    <wp:posOffset>232410</wp:posOffset>
                  </wp:positionV>
                  <wp:extent cx="2015490" cy="986790"/>
                  <wp:effectExtent l="0" t="0" r="3810" b="3810"/>
                  <wp:wrapSquare wrapText="bothSides"/>
                  <wp:docPr id="542" name="Picture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53" t="62332" r="32432" b="11881"/>
                          <a:stretch/>
                        </pic:blipFill>
                        <pic:spPr bwMode="auto">
                          <a:xfrm>
                            <a:off x="0" y="0"/>
                            <a:ext cx="2015490" cy="986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207861" w:rsidRDefault="00207861" w:rsidP="000F3FB5"/>
          <w:p w:rsidR="00207861" w:rsidRDefault="00207861" w:rsidP="000F3FB5"/>
          <w:p w:rsidR="00207861" w:rsidRPr="0069553B" w:rsidRDefault="00207861" w:rsidP="000F3FB5">
            <w:r w:rsidRPr="0069553B">
              <w:t xml:space="preserve">Sharing model: </w:t>
            </w:r>
          </w:p>
          <w:p w:rsidR="00207861" w:rsidRPr="0069553B" w:rsidRDefault="00207861" w:rsidP="000F3FB5">
            <w:r w:rsidRPr="0069553B">
              <w:t xml:space="preserve">I have 8 sweets.  I want to share them with my friend.  How many will we have each? </w:t>
            </w:r>
          </w:p>
          <w:p w:rsidR="00207861" w:rsidRPr="0069553B" w:rsidRDefault="00207861" w:rsidP="000F3FB5"/>
          <w:p w:rsidR="00207861" w:rsidRPr="0069553B" w:rsidRDefault="00207861" w:rsidP="000F3FB5"/>
          <w:p w:rsidR="00207861" w:rsidRDefault="001D017A" w:rsidP="000F3FB5">
            <w:r>
              <w:pict>
                <v:shape id="_x0000_s1038" type="#_x0000_t75" style="position:absolute;margin-left:41.85pt;margin-top:20.15pt;width:117.95pt;height:75.7pt;z-index:251826176;mso-position-horizontal-relative:text;mso-position-vertical-relative:text;mso-width-relative:page;mso-height-relative:page">
                  <v:imagedata r:id="rId39" o:title=""/>
                  <w10:wrap type="square"/>
                </v:shape>
                <o:OLEObject Type="Embed" ProgID="PBrush" ShapeID="_x0000_s1038" DrawAspect="Content" ObjectID="_1660638657" r:id="rId40"/>
              </w:pict>
            </w:r>
          </w:p>
        </w:tc>
      </w:tr>
    </w:tbl>
    <w:p w:rsidR="00283A4B" w:rsidRDefault="00283A4B" w:rsidP="00CF7FC0">
      <w:pPr>
        <w:tabs>
          <w:tab w:val="left" w:pos="4650"/>
        </w:tabs>
        <w:rPr>
          <w:b/>
          <w:sz w:val="4"/>
          <w:szCs w:val="4"/>
        </w:rPr>
      </w:pPr>
    </w:p>
    <w:sectPr w:rsidR="00283A4B" w:rsidSect="000D2BC5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0D1A" w:rsidRDefault="00770D1A" w:rsidP="00545E53">
      <w:pPr>
        <w:spacing w:after="0" w:line="240" w:lineRule="auto"/>
      </w:pPr>
      <w:r>
        <w:separator/>
      </w:r>
    </w:p>
  </w:endnote>
  <w:endnote w:type="continuationSeparator" w:id="0">
    <w:p w:rsidR="00770D1A" w:rsidRDefault="00770D1A" w:rsidP="00545E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NTPreCursivefk">
    <w:altName w:val="Pristina"/>
    <w:charset w:val="00"/>
    <w:family w:val="script"/>
    <w:pitch w:val="variable"/>
    <w:sig w:usb0="00000003" w:usb1="1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0D1A" w:rsidRDefault="00770D1A" w:rsidP="00545E53">
      <w:pPr>
        <w:spacing w:after="0" w:line="240" w:lineRule="auto"/>
      </w:pPr>
      <w:r>
        <w:separator/>
      </w:r>
    </w:p>
  </w:footnote>
  <w:footnote w:type="continuationSeparator" w:id="0">
    <w:p w:rsidR="00770D1A" w:rsidRDefault="00770D1A" w:rsidP="00545E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982720"/>
    <w:multiLevelType w:val="hybridMultilevel"/>
    <w:tmpl w:val="85F698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3037C1E"/>
    <w:multiLevelType w:val="hybridMultilevel"/>
    <w:tmpl w:val="9B48C4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A50280B"/>
    <w:multiLevelType w:val="hybridMultilevel"/>
    <w:tmpl w:val="BF6635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3C21A18"/>
    <w:multiLevelType w:val="multilevel"/>
    <w:tmpl w:val="62143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8495951"/>
    <w:multiLevelType w:val="hybridMultilevel"/>
    <w:tmpl w:val="5D2CB7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5E53"/>
    <w:rsid w:val="000060FF"/>
    <w:rsid w:val="00026E56"/>
    <w:rsid w:val="00080657"/>
    <w:rsid w:val="000B607D"/>
    <w:rsid w:val="000C092E"/>
    <w:rsid w:val="000C43AE"/>
    <w:rsid w:val="000D0212"/>
    <w:rsid w:val="000D1081"/>
    <w:rsid w:val="000D2BC5"/>
    <w:rsid w:val="000D38F0"/>
    <w:rsid w:val="000F1A7B"/>
    <w:rsid w:val="000F3FB5"/>
    <w:rsid w:val="000F7440"/>
    <w:rsid w:val="001B4947"/>
    <w:rsid w:val="001C2AFD"/>
    <w:rsid w:val="001C30B8"/>
    <w:rsid w:val="001C4DD2"/>
    <w:rsid w:val="001D017A"/>
    <w:rsid w:val="001D1081"/>
    <w:rsid w:val="001E4653"/>
    <w:rsid w:val="0020677E"/>
    <w:rsid w:val="00207861"/>
    <w:rsid w:val="00217143"/>
    <w:rsid w:val="00224C78"/>
    <w:rsid w:val="002528CD"/>
    <w:rsid w:val="00254973"/>
    <w:rsid w:val="00283A4B"/>
    <w:rsid w:val="002C46ED"/>
    <w:rsid w:val="0030516F"/>
    <w:rsid w:val="003255F9"/>
    <w:rsid w:val="003938E6"/>
    <w:rsid w:val="00394DED"/>
    <w:rsid w:val="00401881"/>
    <w:rsid w:val="00405015"/>
    <w:rsid w:val="00424CEF"/>
    <w:rsid w:val="004370F8"/>
    <w:rsid w:val="00451D86"/>
    <w:rsid w:val="00471B7E"/>
    <w:rsid w:val="004B3B7B"/>
    <w:rsid w:val="004C3BF0"/>
    <w:rsid w:val="004D0A83"/>
    <w:rsid w:val="004F79A0"/>
    <w:rsid w:val="00511112"/>
    <w:rsid w:val="00545E53"/>
    <w:rsid w:val="00554975"/>
    <w:rsid w:val="005A53AC"/>
    <w:rsid w:val="005A557A"/>
    <w:rsid w:val="005D6E77"/>
    <w:rsid w:val="005E260F"/>
    <w:rsid w:val="00602ACC"/>
    <w:rsid w:val="00663207"/>
    <w:rsid w:val="006702B5"/>
    <w:rsid w:val="006B1ACA"/>
    <w:rsid w:val="00730455"/>
    <w:rsid w:val="00770D1A"/>
    <w:rsid w:val="007E6B71"/>
    <w:rsid w:val="007F1499"/>
    <w:rsid w:val="00806BB6"/>
    <w:rsid w:val="00814799"/>
    <w:rsid w:val="00822273"/>
    <w:rsid w:val="00823AD9"/>
    <w:rsid w:val="00824151"/>
    <w:rsid w:val="008636E9"/>
    <w:rsid w:val="00890E19"/>
    <w:rsid w:val="008977D6"/>
    <w:rsid w:val="008B2F1D"/>
    <w:rsid w:val="008C00F2"/>
    <w:rsid w:val="008C2E6D"/>
    <w:rsid w:val="008D7FBE"/>
    <w:rsid w:val="00950122"/>
    <w:rsid w:val="009562D8"/>
    <w:rsid w:val="00972652"/>
    <w:rsid w:val="00984F6F"/>
    <w:rsid w:val="009D1670"/>
    <w:rsid w:val="009E176A"/>
    <w:rsid w:val="009F6FE6"/>
    <w:rsid w:val="00A072D4"/>
    <w:rsid w:val="00A166F3"/>
    <w:rsid w:val="00A24FDE"/>
    <w:rsid w:val="00A303AD"/>
    <w:rsid w:val="00A535F6"/>
    <w:rsid w:val="00A62417"/>
    <w:rsid w:val="00A63E17"/>
    <w:rsid w:val="00A95B62"/>
    <w:rsid w:val="00A9774F"/>
    <w:rsid w:val="00AA1A37"/>
    <w:rsid w:val="00AB42A7"/>
    <w:rsid w:val="00AF1848"/>
    <w:rsid w:val="00AF516A"/>
    <w:rsid w:val="00B02801"/>
    <w:rsid w:val="00B111B0"/>
    <w:rsid w:val="00B36439"/>
    <w:rsid w:val="00B763F1"/>
    <w:rsid w:val="00C45B09"/>
    <w:rsid w:val="00C55D53"/>
    <w:rsid w:val="00C6121C"/>
    <w:rsid w:val="00CA7753"/>
    <w:rsid w:val="00CD568B"/>
    <w:rsid w:val="00CF48AF"/>
    <w:rsid w:val="00CF7FC0"/>
    <w:rsid w:val="00D44D3E"/>
    <w:rsid w:val="00DB74DA"/>
    <w:rsid w:val="00E15DAB"/>
    <w:rsid w:val="00E72C27"/>
    <w:rsid w:val="00E90A14"/>
    <w:rsid w:val="00E97349"/>
    <w:rsid w:val="00EB1E4C"/>
    <w:rsid w:val="00EB5862"/>
    <w:rsid w:val="00EF2007"/>
    <w:rsid w:val="00EF7D65"/>
    <w:rsid w:val="00F1310D"/>
    <w:rsid w:val="00F4149C"/>
    <w:rsid w:val="00F651D1"/>
    <w:rsid w:val="00F816D0"/>
    <w:rsid w:val="00FB0E7C"/>
    <w:rsid w:val="00FE10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45E5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45E53"/>
  </w:style>
  <w:style w:type="paragraph" w:styleId="Footer">
    <w:name w:val="footer"/>
    <w:basedOn w:val="Normal"/>
    <w:link w:val="FooterChar"/>
    <w:uiPriority w:val="99"/>
    <w:unhideWhenUsed/>
    <w:rsid w:val="00545E5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45E53"/>
  </w:style>
  <w:style w:type="table" w:styleId="TableGrid">
    <w:name w:val="Table Grid"/>
    <w:basedOn w:val="TableNormal"/>
    <w:uiPriority w:val="39"/>
    <w:rsid w:val="00545E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90E1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0E19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AA1A37"/>
    <w:rPr>
      <w:color w:val="0563C1" w:themeColor="hyperlink"/>
      <w:u w:val="single"/>
    </w:rPr>
  </w:style>
  <w:style w:type="paragraph" w:customStyle="1" w:styleId="Default">
    <w:name w:val="Default"/>
    <w:rsid w:val="008C2E6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207861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0F3FB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F3FB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F3FB5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45E5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45E53"/>
  </w:style>
  <w:style w:type="paragraph" w:styleId="Footer">
    <w:name w:val="footer"/>
    <w:basedOn w:val="Normal"/>
    <w:link w:val="FooterChar"/>
    <w:uiPriority w:val="99"/>
    <w:unhideWhenUsed/>
    <w:rsid w:val="00545E5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45E53"/>
  </w:style>
  <w:style w:type="table" w:styleId="TableGrid">
    <w:name w:val="Table Grid"/>
    <w:basedOn w:val="TableNormal"/>
    <w:uiPriority w:val="39"/>
    <w:rsid w:val="00545E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90E1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0E19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AA1A37"/>
    <w:rPr>
      <w:color w:val="0563C1" w:themeColor="hyperlink"/>
      <w:u w:val="single"/>
    </w:rPr>
  </w:style>
  <w:style w:type="paragraph" w:customStyle="1" w:styleId="Default">
    <w:name w:val="Default"/>
    <w:rsid w:val="008C2E6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207861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0F3FB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F3FB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F3FB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419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8.jpeg"/><Relationship Id="rId26" Type="http://schemas.openxmlformats.org/officeDocument/2006/relationships/image" Target="media/image14.png"/><Relationship Id="rId39" Type="http://schemas.openxmlformats.org/officeDocument/2006/relationships/image" Target="media/image24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0.pn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oleObject" Target="embeddings/oleObject4.bin"/><Relationship Id="rId33" Type="http://schemas.openxmlformats.org/officeDocument/2006/relationships/image" Target="media/image19.png"/><Relationship Id="rId38" Type="http://schemas.openxmlformats.org/officeDocument/2006/relationships/image" Target="media/image23.png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image" Target="media/image10.png"/><Relationship Id="rId29" Type="http://schemas.openxmlformats.org/officeDocument/2006/relationships/oleObject" Target="embeddings/oleObject6.bin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3.png"/><Relationship Id="rId32" Type="http://schemas.openxmlformats.org/officeDocument/2006/relationships/image" Target="media/image18.png"/><Relationship Id="rId37" Type="http://schemas.openxmlformats.org/officeDocument/2006/relationships/oleObject" Target="embeddings/oleObject7.bin"/><Relationship Id="rId40" Type="http://schemas.openxmlformats.org/officeDocument/2006/relationships/oleObject" Target="embeddings/oleObject8.bin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image" Target="media/image22.png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image" Target="media/image1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oleObject" Target="embeddings/oleObject3.bin"/><Relationship Id="rId27" Type="http://schemas.openxmlformats.org/officeDocument/2006/relationships/oleObject" Target="embeddings/oleObject5.bin"/><Relationship Id="rId30" Type="http://schemas.openxmlformats.org/officeDocument/2006/relationships/image" Target="media/image16.png"/><Relationship Id="rId35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BF9C69-698D-40C8-9CFF-DFC647302E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30FE7C8A</Template>
  <TotalTime>0</TotalTime>
  <Pages>3</Pages>
  <Words>542</Words>
  <Characters>3090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Whinmoor St Paul's</Company>
  <LinksUpToDate>false</LinksUpToDate>
  <CharactersWithSpaces>3625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Teacher</dc:creator>
  <cp:lastModifiedBy>Suzy Burton</cp:lastModifiedBy>
  <cp:revision>2</cp:revision>
  <cp:lastPrinted>2018-02-27T13:45:00Z</cp:lastPrinted>
  <dcterms:created xsi:type="dcterms:W3CDTF">2020-09-03T10:44:00Z</dcterms:created>
  <dcterms:modified xsi:type="dcterms:W3CDTF">2020-09-03T10:44:00Z</dcterms:modified>
</cp:coreProperties>
</file>